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99C" w:rsidRPr="00E2799C" w:rsidRDefault="00E2799C" w:rsidP="00E2799C">
      <w:pPr>
        <w:pageBreakBefore/>
        <w:shd w:val="clear" w:color="auto" w:fill="FFFFFF"/>
        <w:suppressAutoHyphens/>
        <w:spacing w:line="274" w:lineRule="exact"/>
        <w:ind w:left="5103" w:right="77"/>
        <w:rPr>
          <w:rFonts w:ascii="Times New Roman" w:hAnsi="Times New Roman"/>
          <w:b/>
          <w:spacing w:val="-4"/>
          <w:sz w:val="20"/>
          <w:szCs w:val="20"/>
          <w:lang w:eastAsia="zh-CN"/>
        </w:rPr>
      </w:pPr>
      <w:r w:rsidRPr="00E2799C">
        <w:rPr>
          <w:rFonts w:ascii="Times New Roman" w:hAnsi="Times New Roman"/>
          <w:b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EF1492" wp14:editId="04F4F07F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2971800" cy="1318260"/>
                <wp:effectExtent l="0" t="0" r="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99C" w:rsidRDefault="00E2799C" w:rsidP="00E2799C">
                            <w:pPr>
                              <w:spacing w:line="480" w:lineRule="auto"/>
                            </w:pPr>
                            <w:r>
                              <w:t>………………….………….……….…….</w:t>
                            </w:r>
                          </w:p>
                          <w:p w:rsidR="00E2799C" w:rsidRDefault="00E2799C" w:rsidP="00E2799C">
                            <w:pPr>
                              <w:spacing w:line="480" w:lineRule="auto"/>
                            </w:pPr>
                            <w:r>
                              <w:t>……………………………….…..……….</w:t>
                            </w:r>
                          </w:p>
                          <w:p w:rsidR="00E2799C" w:rsidRDefault="00E2799C" w:rsidP="00E2799C">
                            <w:r>
                              <w:t>…………………………….……..……….</w:t>
                            </w:r>
                          </w:p>
                          <w:p w:rsidR="00E2799C" w:rsidRDefault="00E2799C" w:rsidP="00E279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E2799C" w:rsidRPr="00822DF7" w:rsidRDefault="00E2799C" w:rsidP="00E279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2799C" w:rsidRDefault="00E2799C" w:rsidP="00E279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F1492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0;margin-top:-.05pt;width:234pt;height:103.8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" stroked="f">
                <v:textbox>
                  <w:txbxContent>
                    <w:p w:rsidR="00E2799C" w:rsidRDefault="00E2799C" w:rsidP="00E2799C">
                      <w:pPr>
                        <w:spacing w:line="480" w:lineRule="auto"/>
                      </w:pPr>
                      <w:r>
                        <w:t>………………….………….……….…….</w:t>
                      </w:r>
                    </w:p>
                    <w:p w:rsidR="00E2799C" w:rsidRDefault="00E2799C" w:rsidP="00E2799C">
                      <w:pPr>
                        <w:spacing w:line="480" w:lineRule="auto"/>
                      </w:pPr>
                      <w:r>
                        <w:t>……………………………….…..……….</w:t>
                      </w:r>
                    </w:p>
                    <w:p w:rsidR="00E2799C" w:rsidRDefault="00E2799C" w:rsidP="00E2799C">
                      <w:r>
                        <w:t>…………………………….……..……….</w:t>
                      </w:r>
                    </w:p>
                    <w:p w:rsidR="00E2799C" w:rsidRDefault="00E2799C" w:rsidP="00E279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E2799C" w:rsidRPr="00822DF7" w:rsidRDefault="00E2799C" w:rsidP="00E279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2799C" w:rsidRDefault="00E2799C" w:rsidP="00E2799C"/>
                  </w:txbxContent>
                </v:textbox>
                <w10:wrap anchorx="margin"/>
              </v:shape>
            </w:pict>
          </mc:Fallback>
        </mc:AlternateContent>
      </w:r>
      <w:r w:rsidRPr="00E2799C">
        <w:rPr>
          <w:rFonts w:ascii="Times New Roman" w:hAnsi="Times New Roman"/>
          <w:b/>
          <w:spacing w:val="-4"/>
          <w:sz w:val="20"/>
          <w:szCs w:val="20"/>
          <w:lang w:eastAsia="zh-CN"/>
        </w:rPr>
        <w:t xml:space="preserve">              Załącznik nr 1 do zapytania ofertowego </w:t>
      </w: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BAE83E" wp14:editId="746C5D86">
                <wp:simplePos x="0" y="0"/>
                <wp:positionH relativeFrom="margin">
                  <wp:posOffset>2771902</wp:posOffset>
                </wp:positionH>
                <wp:positionV relativeFrom="paragraph">
                  <wp:posOffset>98400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99C" w:rsidRDefault="00E2799C" w:rsidP="00E2799C">
                            <w:pPr>
                              <w:rPr>
                                <w:b/>
                              </w:rPr>
                            </w:pPr>
                          </w:p>
                          <w:p w:rsidR="00E2799C" w:rsidRPr="008460ED" w:rsidRDefault="00E2799C" w:rsidP="00E2799C">
                            <w:pPr>
                              <w:rPr>
                                <w:b/>
                              </w:rPr>
                            </w:pPr>
                            <w:r w:rsidRPr="008460ED">
                              <w:rPr>
                                <w:b/>
                              </w:rPr>
                              <w:t>Wejherowskie Centrum Kultury</w:t>
                            </w:r>
                          </w:p>
                          <w:p w:rsidR="00E2799C" w:rsidRPr="008460ED" w:rsidRDefault="00E2799C" w:rsidP="00E2799C">
                            <w:pPr>
                              <w:rPr>
                                <w:b/>
                              </w:rPr>
                            </w:pPr>
                            <w:r w:rsidRPr="008460ED">
                              <w:rPr>
                                <w:b/>
                              </w:rPr>
                              <w:t>ul. Sobieskiego 255</w:t>
                            </w:r>
                          </w:p>
                          <w:p w:rsidR="00E2799C" w:rsidRPr="008460ED" w:rsidRDefault="00E2799C" w:rsidP="00E2799C">
                            <w:pPr>
                              <w:rPr>
                                <w:b/>
                              </w:rPr>
                            </w:pPr>
                            <w:r w:rsidRPr="008460ED">
                              <w:rPr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AE83E" id="Pole tekstowe 12" o:spid="_x0000_s1027" type="#_x0000_t202" style="position:absolute;left:0;text-align:left;margin-left:218.25pt;margin-top:7.75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" stroked="f">
                <v:textbox>
                  <w:txbxContent>
                    <w:p w:rsidR="00E2799C" w:rsidRDefault="00E2799C" w:rsidP="00E2799C">
                      <w:pPr>
                        <w:rPr>
                          <w:b/>
                        </w:rPr>
                      </w:pPr>
                    </w:p>
                    <w:p w:rsidR="00E2799C" w:rsidRPr="008460ED" w:rsidRDefault="00E2799C" w:rsidP="00E2799C">
                      <w:pPr>
                        <w:rPr>
                          <w:b/>
                        </w:rPr>
                      </w:pPr>
                      <w:r w:rsidRPr="008460ED">
                        <w:rPr>
                          <w:b/>
                        </w:rPr>
                        <w:t>Wejherowskie Centrum Kultury</w:t>
                      </w:r>
                    </w:p>
                    <w:p w:rsidR="00E2799C" w:rsidRPr="008460ED" w:rsidRDefault="00E2799C" w:rsidP="00E2799C">
                      <w:pPr>
                        <w:rPr>
                          <w:b/>
                        </w:rPr>
                      </w:pPr>
                      <w:r w:rsidRPr="008460ED">
                        <w:rPr>
                          <w:b/>
                        </w:rPr>
                        <w:t>ul. Sobieskiego 255</w:t>
                      </w:r>
                    </w:p>
                    <w:p w:rsidR="00E2799C" w:rsidRPr="008460ED" w:rsidRDefault="00E2799C" w:rsidP="00E2799C">
                      <w:pPr>
                        <w:rPr>
                          <w:b/>
                        </w:rPr>
                      </w:pPr>
                      <w:r w:rsidRPr="008460ED">
                        <w:rPr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jc w:val="center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FORMULARZ OFERTOWY</w:t>
      </w:r>
    </w:p>
    <w:tbl>
      <w:tblPr>
        <w:tblStyle w:val="Tabela-Siatka1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942"/>
        <w:gridCol w:w="1374"/>
        <w:gridCol w:w="2262"/>
        <w:gridCol w:w="2256"/>
      </w:tblGrid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Nazwa Wykonawcy:</w:t>
            </w:r>
          </w:p>
        </w:tc>
        <w:tc>
          <w:tcPr>
            <w:tcW w:w="68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NIP: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</w:tr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Telefon: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</w:t>
            </w:r>
          </w:p>
        </w:tc>
      </w:tr>
      <w:tr w:rsidR="00E2799C" w:rsidRPr="00E2799C" w:rsidTr="001E6487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Nr KRS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</w:p>
        </w:tc>
      </w:tr>
      <w:tr w:rsidR="00E2799C" w:rsidRPr="00E2799C" w:rsidTr="001E6487">
        <w:trPr>
          <w:trHeight w:val="447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right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Numer rachunku bankowego:</w:t>
            </w:r>
          </w:p>
        </w:tc>
        <w:tc>
          <w:tcPr>
            <w:tcW w:w="5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799C" w:rsidRPr="00E2799C" w:rsidRDefault="00E2799C" w:rsidP="00E2799C">
            <w:pPr>
              <w:suppressAutoHyphens/>
              <w:spacing w:before="240"/>
              <w:jc w:val="center"/>
              <w:rPr>
                <w:rFonts w:ascii="Times New Roman" w:hAnsi="Times New Roman"/>
                <w:szCs w:val="20"/>
                <w:lang w:eastAsia="zh-CN"/>
              </w:rPr>
            </w:pPr>
            <w:r w:rsidRPr="00E2799C">
              <w:rPr>
                <w:rFonts w:ascii="Times New Roman" w:hAnsi="Times New Roman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E2799C" w:rsidRPr="00E2799C" w:rsidRDefault="00E2799C" w:rsidP="00E2799C">
      <w:pPr>
        <w:suppressAutoHyphens/>
        <w:spacing w:before="240"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 xml:space="preserve">W nawiązaniu do zapytania ofertowego o nazwie: 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jc w:val="both"/>
        <w:rPr>
          <w:rFonts w:ascii="Times New Roman" w:hAnsi="Times New Roman"/>
          <w:b/>
          <w:szCs w:val="20"/>
          <w:lang w:eastAsia="zh-CN"/>
        </w:rPr>
      </w:pPr>
      <w:r w:rsidRPr="00E2799C">
        <w:rPr>
          <w:rFonts w:ascii="Times New Roman" w:hAnsi="Times New Roman"/>
          <w:b/>
          <w:szCs w:val="20"/>
          <w:lang w:eastAsia="zh-CN"/>
        </w:rPr>
        <w:t xml:space="preserve">Prowadzenie zajęć terapeutycznych wyrównujących stwierdzone deficyty u dzieci z niepełnosprawnościami, będącymi wychowankami Specjalnego Ośrodka </w:t>
      </w:r>
      <w:proofErr w:type="spellStart"/>
      <w:r w:rsidRPr="00E2799C">
        <w:rPr>
          <w:rFonts w:ascii="Times New Roman" w:hAnsi="Times New Roman"/>
          <w:b/>
          <w:szCs w:val="20"/>
          <w:lang w:eastAsia="zh-CN"/>
        </w:rPr>
        <w:t>Szkolno</w:t>
      </w:r>
      <w:proofErr w:type="spellEnd"/>
      <w:r w:rsidRPr="00E2799C">
        <w:rPr>
          <w:rFonts w:ascii="Times New Roman" w:hAnsi="Times New Roman"/>
          <w:b/>
          <w:szCs w:val="20"/>
          <w:lang w:eastAsia="zh-CN"/>
        </w:rPr>
        <w:t xml:space="preserve"> – Wychowawczego nr 2 dla Niesłyszących i Słabosłyszących w Wejherowie w ramach projektu pn.: „Terapeutyczne Przedszkole dla Dzieci ze Specjalnymi Potrzebami Edukacyjnymi” współfinansowanego z Europejskiego Funduszu Społecznego w ramach Regionalnego Programu Operacyjnego Województwa Pomorskiego na lata 2014-2020.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E2799C">
        <w:rPr>
          <w:rFonts w:ascii="Times New Roman" w:hAnsi="Times New Roman"/>
          <w:sz w:val="20"/>
          <w:szCs w:val="20"/>
          <w:lang w:eastAsia="zh-CN"/>
        </w:rPr>
        <w:t xml:space="preserve"> (przedmiot/nazwa zamówienia)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rPr>
          <w:rFonts w:ascii="Times New Roman" w:hAnsi="Times New Roman"/>
          <w:lang w:eastAsia="zh-CN"/>
        </w:rPr>
      </w:pPr>
      <w:r w:rsidRPr="00E2799C">
        <w:rPr>
          <w:rFonts w:ascii="Times New Roman" w:hAnsi="Times New Roman"/>
          <w:lang w:eastAsia="zh-CN"/>
        </w:rPr>
        <w:t>Oferujemy wykonanie przedmiotu zamówienia za cenę brutto: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rPr>
          <w:rFonts w:ascii="Times New Roman" w:hAnsi="Times New Roman"/>
          <w:sz w:val="20"/>
          <w:szCs w:val="20"/>
          <w:lang w:eastAsia="zh-CN"/>
        </w:rPr>
      </w:pPr>
      <w:r w:rsidRPr="00E2799C">
        <w:rPr>
          <w:rFonts w:ascii="Times New Roman" w:hAnsi="Times New Roman"/>
          <w:sz w:val="20"/>
          <w:szCs w:val="20"/>
          <w:lang w:eastAsia="zh-CN"/>
        </w:rPr>
        <w:t>(w przypadku osób fizycznych cena brutto rozumiana jest jako całkowity koszt wynagrodzenia)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ind w:left="28"/>
        <w:rPr>
          <w:rFonts w:ascii="Times New Roman" w:hAnsi="Times New Roman"/>
          <w:lang w:eastAsia="zh-CN"/>
        </w:rPr>
      </w:pPr>
    </w:p>
    <w:p w:rsidR="00E2799C" w:rsidRPr="00E2799C" w:rsidRDefault="00E2799C" w:rsidP="00E2799C">
      <w:pPr>
        <w:widowControl w:val="0"/>
        <w:numPr>
          <w:ilvl w:val="0"/>
          <w:numId w:val="3"/>
        </w:numPr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contextualSpacing/>
        <w:rPr>
          <w:rFonts w:ascii="Times New Roman" w:hAnsi="Times New Roman"/>
          <w:b/>
          <w:lang w:eastAsia="zh-CN"/>
        </w:rPr>
      </w:pPr>
      <w:r w:rsidRPr="00E2799C">
        <w:rPr>
          <w:rFonts w:ascii="Times New Roman" w:hAnsi="Times New Roman"/>
          <w:b/>
          <w:lang w:eastAsia="zh-CN"/>
        </w:rPr>
        <w:t xml:space="preserve">Prowadzenie zajęć Arteterapii: 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eastAsia="Calibri" w:hAnsi="Times New Roman"/>
          <w:lang w:eastAsia="en-US"/>
        </w:rPr>
      </w:pPr>
      <w:r w:rsidRPr="00E2799C">
        <w:rPr>
          <w:rFonts w:ascii="Times New Roman" w:eastAsia="Calibri" w:hAnsi="Times New Roman"/>
          <w:lang w:eastAsia="en-US"/>
        </w:rPr>
        <w:t>Cena brutto za jedną roboczogodzinę Wykonawcy ………….………………………………zł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hAnsi="Times New Roman"/>
          <w:lang w:eastAsia="zh-CN"/>
        </w:rPr>
      </w:pPr>
      <w:r w:rsidRPr="00E2799C">
        <w:rPr>
          <w:rFonts w:ascii="Times New Roman" w:eastAsia="Calibri" w:hAnsi="Times New Roman"/>
          <w:lang w:eastAsia="en-US"/>
        </w:rPr>
        <w:t>(słownie: …………………………………………………………………………….…złotych)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lang w:eastAsia="zh-CN"/>
        </w:rPr>
        <w:t>Łączna cena brutto za realizację zajęć Arteterapii wynosi ……………….</w:t>
      </w:r>
      <w:r w:rsidRPr="00E2799C">
        <w:rPr>
          <w:rFonts w:ascii="Times New Roman" w:hAnsi="Times New Roman"/>
          <w:szCs w:val="20"/>
          <w:lang w:eastAsia="zh-CN"/>
        </w:rPr>
        <w:t>…….……………zł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ind w:left="28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(słownie: ………………………………………………………….……………….....................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………………………………… złotych).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center" w:pos="4535"/>
        </w:tabs>
        <w:suppressAutoHyphens/>
        <w:autoSpaceDE w:val="0"/>
        <w:spacing w:line="360" w:lineRule="auto"/>
        <w:rPr>
          <w:rFonts w:ascii="Times New Roman" w:hAnsi="Times New Roman"/>
          <w:b/>
          <w:szCs w:val="20"/>
          <w:lang w:eastAsia="zh-CN"/>
        </w:rPr>
      </w:pPr>
      <w:r w:rsidRPr="00E2799C">
        <w:rPr>
          <w:rFonts w:ascii="Times New Roman" w:hAnsi="Times New Roman"/>
          <w:b/>
          <w:szCs w:val="20"/>
          <w:lang w:eastAsia="zh-CN"/>
        </w:rPr>
        <w:lastRenderedPageBreak/>
        <w:t>b)</w:t>
      </w:r>
      <w:r w:rsidRPr="00E2799C">
        <w:rPr>
          <w:rFonts w:ascii="Times New Roman" w:hAnsi="Times New Roman"/>
          <w:b/>
          <w:szCs w:val="20"/>
          <w:lang w:eastAsia="zh-CN"/>
        </w:rPr>
        <w:tab/>
        <w:t xml:space="preserve">Prowadzenie zajęć </w:t>
      </w:r>
      <w:proofErr w:type="spellStart"/>
      <w:r w:rsidRPr="00E2799C">
        <w:rPr>
          <w:rFonts w:ascii="Times New Roman" w:hAnsi="Times New Roman"/>
          <w:b/>
          <w:szCs w:val="20"/>
          <w:lang w:eastAsia="zh-CN"/>
        </w:rPr>
        <w:t>Bajkoterapii</w:t>
      </w:r>
      <w:proofErr w:type="spellEnd"/>
      <w:r w:rsidRPr="00E2799C">
        <w:rPr>
          <w:rFonts w:ascii="Times New Roman" w:hAnsi="Times New Roman"/>
          <w:b/>
          <w:szCs w:val="20"/>
          <w:lang w:eastAsia="zh-CN"/>
        </w:rPr>
        <w:t>:</w:t>
      </w:r>
      <w:r w:rsidRPr="00E2799C">
        <w:rPr>
          <w:rFonts w:ascii="Times New Roman" w:hAnsi="Times New Roman"/>
          <w:b/>
          <w:szCs w:val="20"/>
          <w:lang w:eastAsia="zh-CN"/>
        </w:rPr>
        <w:tab/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Cena brutto za jedną roboczogodzinę Wykonawcy ………….………………………………zł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(słownie: …………………………………………………………………………….…złotych)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 xml:space="preserve">Łączna cena brutto za realizację zajęć </w:t>
      </w:r>
      <w:proofErr w:type="spellStart"/>
      <w:r w:rsidRPr="00E2799C">
        <w:rPr>
          <w:rFonts w:ascii="Times New Roman" w:hAnsi="Times New Roman"/>
          <w:szCs w:val="20"/>
          <w:lang w:eastAsia="zh-CN"/>
        </w:rPr>
        <w:t>Bajkoterapii</w:t>
      </w:r>
      <w:proofErr w:type="spellEnd"/>
      <w:r w:rsidRPr="00E2799C">
        <w:rPr>
          <w:rFonts w:ascii="Times New Roman" w:hAnsi="Times New Roman"/>
          <w:szCs w:val="20"/>
          <w:lang w:eastAsia="zh-CN"/>
        </w:rPr>
        <w:t xml:space="preserve"> wynosi …………...….…….……………zł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(słownie: ………………………………………………………….……………….....................</w:t>
      </w:r>
    </w:p>
    <w:p w:rsidR="00E2799C" w:rsidRPr="00E2799C" w:rsidRDefault="00E2799C" w:rsidP="00E2799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line="360" w:lineRule="auto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………………………………… złotych).</w:t>
      </w: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 xml:space="preserve">Potwierdzamy termin realizacji zamówienia zgodnie z opisem w zapytaniu ofertowym. </w:t>
      </w: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</w:p>
    <w:p w:rsidR="00E2799C" w:rsidRPr="00E2799C" w:rsidRDefault="00E2799C" w:rsidP="00E2799C">
      <w:pPr>
        <w:suppressAutoHyphens/>
        <w:spacing w:before="120"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Jednocześnie oświadczamy, że: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Zdobyliśmy konieczne informacje  do  przygotowania  oferty, zapoznaliśmy się z opisem przedmiotu zamówienia i nie wnosimy do niego zastrzeżeń;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Oświadczamy, że w cenie oferty zostały uwzględnione wszystkie koszty niezbędne do zrealizowania zamówienia z należytą starannością i zgodnie z wymaganiami określonymi przez Zamawiającego.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Uważamy się za związanych niniejszą ofertą na okres 30 dni;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Wzór umowy został przez nas  zaakceptowany i w przypadku wyboru naszej oferty jako najkorzystniejszej zobowiązujemy się podpisać umowę zgodnie z zaakceptowanym wzorem;</w:t>
      </w:r>
    </w:p>
    <w:p w:rsidR="00E2799C" w:rsidRPr="00E2799C" w:rsidRDefault="00E2799C" w:rsidP="00E2799C">
      <w:pPr>
        <w:numPr>
          <w:ilvl w:val="0"/>
          <w:numId w:val="1"/>
        </w:numPr>
        <w:tabs>
          <w:tab w:val="left" w:pos="360"/>
        </w:tabs>
        <w:suppressAutoHyphens/>
        <w:spacing w:before="120" w:after="160" w:line="259" w:lineRule="auto"/>
        <w:contextualSpacing/>
        <w:jc w:val="both"/>
        <w:rPr>
          <w:rFonts w:ascii="Times New Roman" w:hAnsi="Times New Roman"/>
          <w:szCs w:val="20"/>
          <w:lang w:eastAsia="zh-CN"/>
        </w:rPr>
      </w:pPr>
      <w:r w:rsidRPr="00E2799C">
        <w:rPr>
          <w:rFonts w:ascii="Times New Roman" w:hAnsi="Times New Roman"/>
          <w:szCs w:val="20"/>
          <w:lang w:eastAsia="zh-CN"/>
        </w:rPr>
        <w:t>Zgadzamy się na terminy wykonania zamówienia oraz akceptujemy warunki płatności określone we wzorze umowy.</w:t>
      </w: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4CD70F" wp14:editId="2AE3648B">
                <wp:simplePos x="0" y="0"/>
                <wp:positionH relativeFrom="margin">
                  <wp:posOffset>2117090</wp:posOffset>
                </wp:positionH>
                <wp:positionV relativeFrom="paragraph">
                  <wp:posOffset>75565</wp:posOffset>
                </wp:positionV>
                <wp:extent cx="3886200" cy="1333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99C" w:rsidRDefault="00E2799C" w:rsidP="00E2799C">
                            <w:pPr>
                              <w:jc w:val="center"/>
                            </w:pPr>
                          </w:p>
                          <w:p w:rsidR="00E2799C" w:rsidRDefault="00E2799C" w:rsidP="00E2799C">
                            <w:pPr>
                              <w:jc w:val="center"/>
                            </w:pPr>
                          </w:p>
                          <w:p w:rsidR="00E2799C" w:rsidRDefault="00E2799C" w:rsidP="00E2799C">
                            <w:pPr>
                              <w:jc w:val="center"/>
                            </w:pPr>
                          </w:p>
                          <w:p w:rsidR="00E2799C" w:rsidRDefault="00E2799C" w:rsidP="00E2799C">
                            <w:pPr>
                              <w:jc w:val="center"/>
                            </w:pPr>
                            <w:r>
                              <w:t>…………………………………..…………………….……</w:t>
                            </w:r>
                          </w:p>
                          <w:p w:rsidR="00E2799C" w:rsidRPr="00822DF7" w:rsidRDefault="00E2799C" w:rsidP="00E279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data i 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>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CD70F" id="Pole tekstowe 11" o:spid="_x0000_s1028" type="#_x0000_t202" style="position:absolute;margin-left:166.7pt;margin-top:5.95pt;width:306pt;height:1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" filled="f" stroked="f">
                <v:textbox>
                  <w:txbxContent>
                    <w:p w:rsidR="00E2799C" w:rsidRDefault="00E2799C" w:rsidP="00E2799C">
                      <w:pPr>
                        <w:jc w:val="center"/>
                      </w:pPr>
                    </w:p>
                    <w:p w:rsidR="00E2799C" w:rsidRDefault="00E2799C" w:rsidP="00E2799C">
                      <w:pPr>
                        <w:jc w:val="center"/>
                      </w:pPr>
                    </w:p>
                    <w:p w:rsidR="00E2799C" w:rsidRDefault="00E2799C" w:rsidP="00E2799C">
                      <w:pPr>
                        <w:jc w:val="center"/>
                      </w:pPr>
                    </w:p>
                    <w:p w:rsidR="00E2799C" w:rsidRDefault="00E2799C" w:rsidP="00E2799C">
                      <w:pPr>
                        <w:jc w:val="center"/>
                      </w:pPr>
                      <w:r>
                        <w:t>…………………………………..…………………….……</w:t>
                      </w:r>
                    </w:p>
                    <w:p w:rsidR="00E2799C" w:rsidRPr="00822DF7" w:rsidRDefault="00E2799C" w:rsidP="00E279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 xml:space="preserve">data i </w:t>
                      </w:r>
                      <w:r w:rsidRPr="00822DF7">
                        <w:rPr>
                          <w:sz w:val="20"/>
                          <w:szCs w:val="20"/>
                        </w:rPr>
                        <w:t>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Załącznikami do niniejszego formularza stanowiącymi integralną część oferty są: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2 do zapytania ofertowego - Wykaz godzin.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3 do zapytania ofertowego - Wykaz osób.</w:t>
      </w:r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4 do zapytania ofertowego - Oświadczenie Wykonawcy o spełnieniu warunków udziału w postępowaniu oraz braku powiązań osobowych lub kapitałowych</w:t>
      </w:r>
      <w:r w:rsidR="004A6C08">
        <w:rPr>
          <w:rFonts w:ascii="Calibri" w:eastAsia="Calibri" w:hAnsi="Calibri"/>
          <w:sz w:val="22"/>
          <w:szCs w:val="22"/>
          <w:lang w:eastAsia="en-US"/>
        </w:rPr>
        <w:t>.</w:t>
      </w:r>
      <w:bookmarkStart w:id="0" w:name="_GoBack"/>
      <w:bookmarkEnd w:id="0"/>
    </w:p>
    <w:p w:rsidR="00E2799C" w:rsidRPr="00E2799C" w:rsidRDefault="00E2799C" w:rsidP="00E2799C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E2799C">
        <w:rPr>
          <w:rFonts w:ascii="Calibri" w:eastAsia="Calibri" w:hAnsi="Calibri"/>
          <w:sz w:val="22"/>
          <w:szCs w:val="22"/>
          <w:lang w:eastAsia="en-US"/>
        </w:rPr>
        <w:t>Załącznik nr 5 do zapytania ofertowego - Klauzula informacyjna RODO.</w:t>
      </w:r>
    </w:p>
    <w:p w:rsidR="00E2799C" w:rsidRPr="00E2799C" w:rsidRDefault="00E2799C" w:rsidP="00E2799C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2799C" w:rsidRPr="00E2799C" w:rsidRDefault="00E2799C" w:rsidP="00E2799C"/>
    <w:p w:rsidR="008C139A" w:rsidRPr="008C139A" w:rsidRDefault="008C139A" w:rsidP="008C139A"/>
    <w:sectPr w:rsidR="008C139A" w:rsidRPr="008C139A" w:rsidSect="007F362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600" w:rsidRDefault="00C74600">
      <w:r>
        <w:separator/>
      </w:r>
    </w:p>
  </w:endnote>
  <w:endnote w:type="continuationSeparator" w:id="0">
    <w:p w:rsidR="00C74600" w:rsidRDefault="00C74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D96C89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D96C89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600" w:rsidRDefault="00C74600">
      <w:r>
        <w:separator/>
      </w:r>
    </w:p>
  </w:footnote>
  <w:footnote w:type="continuationSeparator" w:id="0">
    <w:p w:rsidR="00C74600" w:rsidRDefault="00C74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945" w:rsidRDefault="00B82945" w:rsidP="00B82945">
    <w:pPr>
      <w:pStyle w:val="Nagwek"/>
      <w:ind w:left="-851"/>
    </w:pPr>
    <w:r>
      <w:rPr>
        <w:noProof/>
      </w:rPr>
      <w:drawing>
        <wp:anchor distT="0" distB="0" distL="114300" distR="114300" simplePos="0" relativeHeight="251660800" behindDoc="0" locked="0" layoutInCell="0" allowOverlap="1" wp14:anchorId="34AE0F7F" wp14:editId="1495477E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7019925" cy="752475"/>
          <wp:effectExtent l="0" t="0" r="9525" b="9525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D96C89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6749A"/>
    <w:multiLevelType w:val="hybridMultilevel"/>
    <w:tmpl w:val="93328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E00AE"/>
    <w:multiLevelType w:val="hybridMultilevel"/>
    <w:tmpl w:val="97B6C6FC"/>
    <w:lvl w:ilvl="0" w:tplc="407AF294">
      <w:start w:val="1"/>
      <w:numFmt w:val="lowerLetter"/>
      <w:lvlText w:val="%1)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C89"/>
    <w:rsid w:val="00036F36"/>
    <w:rsid w:val="00061F20"/>
    <w:rsid w:val="00080D83"/>
    <w:rsid w:val="000D283E"/>
    <w:rsid w:val="00100DBB"/>
    <w:rsid w:val="00124D4A"/>
    <w:rsid w:val="00130B23"/>
    <w:rsid w:val="001B210F"/>
    <w:rsid w:val="001E2C1B"/>
    <w:rsid w:val="00241C1F"/>
    <w:rsid w:val="002425AE"/>
    <w:rsid w:val="002C6347"/>
    <w:rsid w:val="002E1983"/>
    <w:rsid w:val="00320AAC"/>
    <w:rsid w:val="00325198"/>
    <w:rsid w:val="0035482A"/>
    <w:rsid w:val="003619F2"/>
    <w:rsid w:val="00365820"/>
    <w:rsid w:val="003C554F"/>
    <w:rsid w:val="0040149C"/>
    <w:rsid w:val="00414478"/>
    <w:rsid w:val="004861BD"/>
    <w:rsid w:val="00492BD3"/>
    <w:rsid w:val="004A6C08"/>
    <w:rsid w:val="004B70BD"/>
    <w:rsid w:val="0052111D"/>
    <w:rsid w:val="00537F26"/>
    <w:rsid w:val="005760A9"/>
    <w:rsid w:val="00594464"/>
    <w:rsid w:val="005A0BC7"/>
    <w:rsid w:val="00621F12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139A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82945"/>
    <w:rsid w:val="00BB76D0"/>
    <w:rsid w:val="00BC363C"/>
    <w:rsid w:val="00C62C24"/>
    <w:rsid w:val="00C635B6"/>
    <w:rsid w:val="00C74600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96C89"/>
    <w:rsid w:val="00DC733E"/>
    <w:rsid w:val="00DF57BE"/>
    <w:rsid w:val="00E06500"/>
    <w:rsid w:val="00E06697"/>
    <w:rsid w:val="00E2799C"/>
    <w:rsid w:val="00E57060"/>
    <w:rsid w:val="00E87616"/>
    <w:rsid w:val="00E92047"/>
    <w:rsid w:val="00EA5C16"/>
    <w:rsid w:val="00EF000D"/>
    <w:rsid w:val="00F545A3"/>
    <w:rsid w:val="00F70ADA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6A241A9-8927-42BB-A186-AD63B566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table" w:customStyle="1" w:styleId="Tabela-Siatka1">
    <w:name w:val="Tabela - Siatka1"/>
    <w:basedOn w:val="Standardowy"/>
    <w:next w:val="Tabela-Siatka"/>
    <w:uiPriority w:val="39"/>
    <w:rsid w:val="00E279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E27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aliwajek\Downloads\listownik-mono-Pomorskie-FE-UMWP-UE-EFS-RPO2014-2020-2015%20(10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listownik-mono-Pomorskie-FE-UMWP-UE-EFS-RPO2014-2020-2015 (10)</Template>
  <TotalTime>10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Naliwajek Iwona</dc:creator>
  <cp:keywords/>
  <cp:lastModifiedBy>Anna AP. Pobłocka</cp:lastModifiedBy>
  <cp:revision>6</cp:revision>
  <cp:lastPrinted>2012-08-24T10:01:00Z</cp:lastPrinted>
  <dcterms:created xsi:type="dcterms:W3CDTF">2019-09-10T10:47:00Z</dcterms:created>
  <dcterms:modified xsi:type="dcterms:W3CDTF">2019-10-21T09:58:00Z</dcterms:modified>
</cp:coreProperties>
</file>